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A2461" w14:textId="77777777" w:rsidR="00025427" w:rsidRDefault="00025427" w:rsidP="00025427">
      <w:pPr>
        <w:pStyle w:val="NormaleWeb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Al Dirigente scolastico </w:t>
      </w:r>
    </w:p>
    <w:p w14:paraId="2CD25BF4" w14:textId="77777777" w:rsidR="00025427" w:rsidRDefault="00025427" w:rsidP="00025427">
      <w:pPr>
        <w:pStyle w:val="NormaleWeb"/>
        <w:rPr>
          <w:color w:val="000000"/>
          <w:sz w:val="27"/>
          <w:szCs w:val="27"/>
        </w:rPr>
      </w:pPr>
    </w:p>
    <w:p w14:paraId="1D1E7AC2" w14:textId="77777777" w:rsidR="00025427" w:rsidRDefault="00025427" w:rsidP="00025427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Oggetto: </w:t>
      </w:r>
      <w:r w:rsidRPr="00025427">
        <w:rPr>
          <w:b/>
          <w:color w:val="000000"/>
          <w:sz w:val="27"/>
          <w:szCs w:val="27"/>
        </w:rPr>
        <w:t>Disponibilità allo svolgimento di ore aggiuntive oltre l’orario d’obbligo – a.s. 2026/2027</w:t>
      </w:r>
    </w:p>
    <w:p w14:paraId="35581328" w14:textId="77777777" w:rsidR="00025427" w:rsidRDefault="00025427" w:rsidP="00025427">
      <w:pPr>
        <w:pStyle w:val="Normale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Il/La sottoscritto/a ______________________________________, nato/a a __________________________ il _________, docente titolare presso codesta Istituzione scolastica / docente trasferito in ingresso presso codesta Istituzione scolastica per l’a.s. 2026/2027,</w:t>
      </w:r>
    </w:p>
    <w:p w14:paraId="0EE3C598" w14:textId="77777777" w:rsidR="00025427" w:rsidRDefault="00025427" w:rsidP="00025427">
      <w:pPr>
        <w:pStyle w:val="Normale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in servizio per la classe di concorso/tipologia di posto __________________________,</w:t>
      </w:r>
    </w:p>
    <w:p w14:paraId="53200673" w14:textId="77777777" w:rsidR="00025427" w:rsidRPr="00025427" w:rsidRDefault="00025427" w:rsidP="00025427">
      <w:pPr>
        <w:pStyle w:val="NormaleWeb"/>
        <w:jc w:val="center"/>
        <w:rPr>
          <w:b/>
          <w:color w:val="000000"/>
          <w:sz w:val="27"/>
          <w:szCs w:val="27"/>
        </w:rPr>
      </w:pPr>
      <w:r w:rsidRPr="00025427">
        <w:rPr>
          <w:b/>
          <w:color w:val="000000"/>
          <w:sz w:val="27"/>
          <w:szCs w:val="27"/>
        </w:rPr>
        <w:t>DICHIARA</w:t>
      </w:r>
    </w:p>
    <w:p w14:paraId="0EA44664" w14:textId="77777777" w:rsidR="00025427" w:rsidRDefault="00025427" w:rsidP="00025427">
      <w:pPr>
        <w:pStyle w:val="Normale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di essere disponibile, per l’a.s. 2026/2027, allo svolgimento di ore aggiuntive oltre l’orario d’obbligo, fino a un massimo di n. ___ ore settimanali, per la seguente classe di concorso/tipologia di posto:</w:t>
      </w:r>
    </w:p>
    <w:p w14:paraId="4F2D3149" w14:textId="77777777" w:rsidR="00025427" w:rsidRDefault="00025427" w:rsidP="00025427">
      <w:pPr>
        <w:pStyle w:val="Normale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classe di concorso ovvero sostegno: __________________________</w:t>
      </w:r>
    </w:p>
    <w:p w14:paraId="13C897E3" w14:textId="77777777" w:rsidR="00025427" w:rsidRDefault="00025427" w:rsidP="00025427">
      <w:pPr>
        <w:pStyle w:val="Normale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Il/La sottoscritto/a dichiara di essere consapevole che la presente disponibilità non comporta diritto all’attribuzione delle ore, che resta subordinata all’effettiva disponibilità degli spezzoni orari, alle successive operazioni degli Uffici territoriali e alle disposizioni vigenti.</w:t>
      </w:r>
    </w:p>
    <w:p w14:paraId="11779531" w14:textId="77777777" w:rsidR="00025427" w:rsidRDefault="00025427" w:rsidP="00025427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Luogo e data, ______________________</w:t>
      </w:r>
    </w:p>
    <w:p w14:paraId="33A33558" w14:textId="77777777" w:rsidR="00025427" w:rsidRDefault="00025427" w:rsidP="00025427">
      <w:pPr>
        <w:pStyle w:val="NormaleWeb"/>
        <w:ind w:left="5664" w:firstLine="708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Firma</w:t>
      </w:r>
    </w:p>
    <w:p w14:paraId="174241D2" w14:textId="77777777" w:rsidR="00025427" w:rsidRDefault="00025427" w:rsidP="00025427">
      <w:pPr>
        <w:pStyle w:val="NormaleWeb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_______________________</w:t>
      </w:r>
    </w:p>
    <w:p w14:paraId="63E3C863" w14:textId="77777777" w:rsidR="003169BC" w:rsidRDefault="003169BC"/>
    <w:sectPr w:rsidR="003169B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C9D"/>
    <w:rsid w:val="00025427"/>
    <w:rsid w:val="00266C9D"/>
    <w:rsid w:val="0031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1D14F"/>
  <w15:chartTrackingRefBased/>
  <w15:docId w15:val="{5F7B13CD-13BB-1347-B04C-3D8818B3B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025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5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pirozz/Library/Group%20Containers/3L68KQB4HG.group.com.readdle.smartemail/databases/messagesData/3/29616/circolare%20spezzoni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circolare spezzoni.dotx</Template>
  <TotalTime>0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PZz</dc:creator>
  <cp:keywords/>
  <dc:description/>
  <cp:lastModifiedBy>PZz</cp:lastModifiedBy>
  <cp:revision>1</cp:revision>
  <dcterms:created xsi:type="dcterms:W3CDTF">2026-06-23T08:48:00Z</dcterms:created>
  <dcterms:modified xsi:type="dcterms:W3CDTF">2026-06-23T08:48:00Z</dcterms:modified>
</cp:coreProperties>
</file>