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172" w:rsidRPr="00107AF4" w:rsidRDefault="00352172" w:rsidP="008C4B80">
      <w:pPr>
        <w:spacing w:after="0" w:line="240" w:lineRule="auto"/>
        <w:jc w:val="center"/>
        <w:rPr>
          <w:rFonts w:ascii="Arial" w:eastAsia="Times New Roman" w:hAnsi="Arial" w:cs="Arial"/>
          <w:color w:val="333333"/>
          <w:szCs w:val="22"/>
        </w:rPr>
      </w:pPr>
    </w:p>
    <w:p w:rsidR="00352172" w:rsidRPr="00107AF4" w:rsidRDefault="003B3DBD" w:rsidP="008C4B80">
      <w:pPr>
        <w:spacing w:after="0" w:line="240" w:lineRule="auto"/>
        <w:jc w:val="center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noProof/>
          <w:color w:val="333333"/>
          <w:szCs w:val="22"/>
        </w:rPr>
        <w:drawing>
          <wp:inline distT="0" distB="0" distL="0" distR="0">
            <wp:extent cx="6120130" cy="2585720"/>
            <wp:effectExtent l="0" t="0" r="127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11D" w:rsidRPr="00107AF4" w:rsidRDefault="00C9511D" w:rsidP="008C4B80">
      <w:pPr>
        <w:spacing w:after="0" w:line="240" w:lineRule="auto"/>
        <w:jc w:val="center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color w:val="333333"/>
          <w:szCs w:val="22"/>
        </w:rPr>
        <w:t>CIRCOLARE N.</w:t>
      </w:r>
      <w:r w:rsidR="00691BA0">
        <w:rPr>
          <w:rFonts w:ascii="Arial" w:eastAsia="Times New Roman" w:hAnsi="Arial" w:cs="Arial"/>
          <w:color w:val="333333"/>
          <w:szCs w:val="22"/>
        </w:rPr>
        <w:t>10</w:t>
      </w:r>
      <w:r w:rsidR="00E9245A">
        <w:rPr>
          <w:rFonts w:ascii="Arial" w:eastAsia="Times New Roman" w:hAnsi="Arial" w:cs="Arial"/>
          <w:color w:val="333333"/>
          <w:szCs w:val="22"/>
        </w:rPr>
        <w:t>6</w:t>
      </w:r>
      <w:r w:rsidRPr="00107AF4">
        <w:rPr>
          <w:rFonts w:ascii="Arial" w:eastAsia="Times New Roman" w:hAnsi="Arial" w:cs="Arial"/>
          <w:color w:val="333333"/>
          <w:szCs w:val="22"/>
        </w:rPr>
        <w:t xml:space="preserve">– </w:t>
      </w:r>
      <w:proofErr w:type="spellStart"/>
      <w:r w:rsidRPr="00107AF4">
        <w:rPr>
          <w:rFonts w:ascii="Arial" w:eastAsia="Times New Roman" w:hAnsi="Arial" w:cs="Arial"/>
          <w:color w:val="333333"/>
          <w:szCs w:val="22"/>
        </w:rPr>
        <w:t>a.s.</w:t>
      </w:r>
      <w:proofErr w:type="spellEnd"/>
      <w:r w:rsidRPr="00107AF4">
        <w:rPr>
          <w:rFonts w:ascii="Arial" w:eastAsia="Times New Roman" w:hAnsi="Arial" w:cs="Arial"/>
          <w:color w:val="333333"/>
          <w:szCs w:val="22"/>
        </w:rPr>
        <w:t xml:space="preserve"> 2</w:t>
      </w:r>
      <w:r w:rsidR="003B3DBD" w:rsidRPr="00107AF4">
        <w:rPr>
          <w:rFonts w:ascii="Arial" w:eastAsia="Times New Roman" w:hAnsi="Arial" w:cs="Arial"/>
          <w:color w:val="333333"/>
          <w:szCs w:val="22"/>
        </w:rPr>
        <w:t>5</w:t>
      </w:r>
      <w:r w:rsidRPr="00107AF4">
        <w:rPr>
          <w:rFonts w:ascii="Arial" w:eastAsia="Times New Roman" w:hAnsi="Arial" w:cs="Arial"/>
          <w:color w:val="333333"/>
          <w:szCs w:val="22"/>
        </w:rPr>
        <w:t>/2</w:t>
      </w:r>
      <w:r w:rsidR="003B3DBD" w:rsidRPr="00107AF4">
        <w:rPr>
          <w:rFonts w:ascii="Arial" w:eastAsia="Times New Roman" w:hAnsi="Arial" w:cs="Arial"/>
          <w:color w:val="333333"/>
          <w:szCs w:val="22"/>
        </w:rPr>
        <w:t>6</w:t>
      </w:r>
    </w:p>
    <w:p w:rsidR="00C9511D" w:rsidRPr="00107AF4" w:rsidRDefault="00C9511D" w:rsidP="008C4B80">
      <w:pPr>
        <w:spacing w:after="0" w:line="240" w:lineRule="auto"/>
        <w:jc w:val="both"/>
        <w:rPr>
          <w:rFonts w:ascii="Arial" w:eastAsia="Times New Roman" w:hAnsi="Arial" w:cs="Arial"/>
          <w:color w:val="333333"/>
          <w:szCs w:val="22"/>
        </w:rPr>
      </w:pPr>
    </w:p>
    <w:p w:rsidR="00C9511D" w:rsidRPr="00107AF4" w:rsidRDefault="00C9511D" w:rsidP="008C4B80">
      <w:pPr>
        <w:spacing w:after="0" w:line="240" w:lineRule="auto"/>
        <w:jc w:val="center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color w:val="333333"/>
          <w:szCs w:val="22"/>
        </w:rPr>
        <w:t>DESTINATARI: [</w:t>
      </w:r>
      <w:r w:rsidR="00691BA0">
        <w:rPr>
          <w:rFonts w:ascii="Arial" w:eastAsia="Times New Roman" w:hAnsi="Arial" w:cs="Arial"/>
          <w:color w:val="333333"/>
          <w:szCs w:val="22"/>
        </w:rPr>
        <w:t>x</w:t>
      </w:r>
      <w:r w:rsidRPr="00107AF4">
        <w:rPr>
          <w:rFonts w:ascii="Arial" w:eastAsia="Times New Roman" w:hAnsi="Arial" w:cs="Arial"/>
          <w:color w:val="333333"/>
          <w:szCs w:val="22"/>
        </w:rPr>
        <w:t>]Docenti [</w:t>
      </w:r>
      <w:r w:rsidR="006A54D4" w:rsidRPr="00107AF4">
        <w:rPr>
          <w:rFonts w:ascii="Arial" w:eastAsia="Times New Roman" w:hAnsi="Arial" w:cs="Arial"/>
          <w:color w:val="333333"/>
          <w:szCs w:val="22"/>
        </w:rPr>
        <w:t>x</w:t>
      </w:r>
      <w:r w:rsidRPr="00107AF4">
        <w:rPr>
          <w:rFonts w:ascii="Arial" w:eastAsia="Times New Roman" w:hAnsi="Arial" w:cs="Arial"/>
          <w:color w:val="333333"/>
          <w:szCs w:val="22"/>
        </w:rPr>
        <w:t>]Studenti [</w:t>
      </w:r>
      <w:r w:rsidR="00364639">
        <w:rPr>
          <w:rFonts w:ascii="Arial" w:eastAsia="Times New Roman" w:hAnsi="Arial" w:cs="Arial"/>
          <w:color w:val="333333"/>
          <w:szCs w:val="22"/>
        </w:rPr>
        <w:t>x</w:t>
      </w:r>
      <w:r w:rsidRPr="00107AF4">
        <w:rPr>
          <w:rFonts w:ascii="Arial" w:eastAsia="Times New Roman" w:hAnsi="Arial" w:cs="Arial"/>
          <w:color w:val="333333"/>
          <w:szCs w:val="22"/>
        </w:rPr>
        <w:t>]</w:t>
      </w:r>
      <w:proofErr w:type="spellStart"/>
      <w:r w:rsidRPr="00107AF4">
        <w:rPr>
          <w:rFonts w:ascii="Arial" w:eastAsia="Times New Roman" w:hAnsi="Arial" w:cs="Arial"/>
          <w:color w:val="333333"/>
          <w:szCs w:val="22"/>
        </w:rPr>
        <w:t>Genitori*</w:t>
      </w:r>
      <w:proofErr w:type="spellEnd"/>
      <w:r w:rsidRPr="00107AF4">
        <w:rPr>
          <w:rFonts w:ascii="Arial" w:eastAsia="Times New Roman" w:hAnsi="Arial" w:cs="Arial"/>
          <w:color w:val="333333"/>
          <w:szCs w:val="22"/>
        </w:rPr>
        <w:t xml:space="preserve"> []ATA [X]Sito Web</w:t>
      </w:r>
    </w:p>
    <w:p w:rsidR="008C4B80" w:rsidRPr="00107AF4" w:rsidRDefault="008C4B80" w:rsidP="008C4B80">
      <w:pPr>
        <w:spacing w:after="0" w:line="240" w:lineRule="auto"/>
        <w:jc w:val="center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szCs w:val="22"/>
        </w:rPr>
        <w:t>_______________________________________________________________________________________</w:t>
      </w:r>
    </w:p>
    <w:p w:rsidR="008C4B80" w:rsidRPr="00107AF4" w:rsidRDefault="008C4B80" w:rsidP="008C4B80">
      <w:pPr>
        <w:spacing w:after="0" w:line="240" w:lineRule="auto"/>
        <w:jc w:val="right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color w:val="333333"/>
          <w:szCs w:val="22"/>
        </w:rPr>
        <w:t>(*) per il tramite dei figli</w:t>
      </w:r>
    </w:p>
    <w:p w:rsidR="00C9511D" w:rsidRPr="00107AF4" w:rsidRDefault="00C9511D" w:rsidP="008C4B80">
      <w:pPr>
        <w:spacing w:after="0" w:line="240" w:lineRule="auto"/>
        <w:jc w:val="both"/>
        <w:rPr>
          <w:rFonts w:ascii="Arial" w:eastAsia="Times New Roman" w:hAnsi="Arial" w:cs="Arial"/>
          <w:color w:val="333333"/>
          <w:szCs w:val="22"/>
        </w:rPr>
      </w:pPr>
    </w:p>
    <w:p w:rsidR="003426DF" w:rsidRPr="00107AF4" w:rsidRDefault="000B59BA" w:rsidP="00955BD5">
      <w:pPr>
        <w:spacing w:after="0" w:line="360" w:lineRule="exact"/>
        <w:jc w:val="right"/>
        <w:rPr>
          <w:rFonts w:ascii="Arial" w:eastAsia="Times New Roman" w:hAnsi="Arial" w:cs="Arial"/>
          <w:color w:val="333333"/>
          <w:szCs w:val="22"/>
        </w:rPr>
      </w:pPr>
      <w:r w:rsidRPr="00107AF4">
        <w:rPr>
          <w:rFonts w:ascii="Arial" w:eastAsia="Times New Roman" w:hAnsi="Arial" w:cs="Arial"/>
          <w:color w:val="333333"/>
          <w:szCs w:val="22"/>
        </w:rPr>
        <w:t>Paternò,</w:t>
      </w:r>
      <w:r w:rsidR="00F808F4">
        <w:rPr>
          <w:rFonts w:ascii="Arial" w:eastAsia="Times New Roman" w:hAnsi="Arial" w:cs="Arial"/>
          <w:color w:val="333333"/>
          <w:szCs w:val="22"/>
        </w:rPr>
        <w:t>1</w:t>
      </w:r>
      <w:r w:rsidR="00CD014E">
        <w:rPr>
          <w:rFonts w:ascii="Arial" w:eastAsia="Times New Roman" w:hAnsi="Arial" w:cs="Arial"/>
          <w:color w:val="333333"/>
          <w:szCs w:val="22"/>
        </w:rPr>
        <w:t>7</w:t>
      </w:r>
      <w:r w:rsidR="00364639">
        <w:rPr>
          <w:rFonts w:ascii="Arial" w:eastAsia="Times New Roman" w:hAnsi="Arial" w:cs="Arial"/>
          <w:color w:val="333333"/>
          <w:szCs w:val="22"/>
        </w:rPr>
        <w:t xml:space="preserve"> </w:t>
      </w:r>
      <w:r w:rsidR="00564104">
        <w:rPr>
          <w:rFonts w:ascii="Arial" w:eastAsia="Times New Roman" w:hAnsi="Arial" w:cs="Arial"/>
          <w:color w:val="333333"/>
          <w:szCs w:val="22"/>
        </w:rPr>
        <w:t>novembre</w:t>
      </w:r>
      <w:r w:rsidR="003426DF" w:rsidRPr="00107AF4">
        <w:rPr>
          <w:rFonts w:ascii="Arial" w:eastAsia="Times New Roman" w:hAnsi="Arial" w:cs="Arial"/>
          <w:color w:val="333333"/>
          <w:szCs w:val="22"/>
        </w:rPr>
        <w:t xml:space="preserve"> 2025</w:t>
      </w:r>
    </w:p>
    <w:p w:rsidR="00CD014E" w:rsidRDefault="00CD014E" w:rsidP="00CD014E">
      <w:pPr>
        <w:tabs>
          <w:tab w:val="left" w:pos="7780"/>
        </w:tabs>
        <w:spacing w:after="0" w:line="360" w:lineRule="auto"/>
        <w:ind w:right="-1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Ai Docenti</w:t>
      </w:r>
    </w:p>
    <w:p w:rsidR="00CD014E" w:rsidRDefault="00CD014E" w:rsidP="00CD014E">
      <w:pPr>
        <w:tabs>
          <w:tab w:val="left" w:pos="7780"/>
        </w:tabs>
        <w:spacing w:after="0" w:line="360" w:lineRule="auto"/>
        <w:ind w:right="-1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Agli Studenti e alle Studentesse delle classi del triennio del Liceo Classico e Artistico </w:t>
      </w:r>
    </w:p>
    <w:p w:rsidR="00CD014E" w:rsidRDefault="00CD014E" w:rsidP="00CD014E">
      <w:pPr>
        <w:tabs>
          <w:tab w:val="left" w:pos="7780"/>
        </w:tabs>
        <w:spacing w:after="0" w:line="360" w:lineRule="auto"/>
        <w:ind w:right="-1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Personale ATA </w:t>
      </w:r>
    </w:p>
    <w:p w:rsidR="00CD014E" w:rsidRPr="00634EE2" w:rsidRDefault="00CD014E" w:rsidP="00CD014E">
      <w:pPr>
        <w:tabs>
          <w:tab w:val="left" w:pos="7780"/>
        </w:tabs>
        <w:spacing w:after="0" w:line="360" w:lineRule="auto"/>
        <w:ind w:right="-1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Al DSGA</w:t>
      </w:r>
    </w:p>
    <w:p w:rsidR="00CD014E" w:rsidRDefault="00CD014E" w:rsidP="00CD01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Arial" w:eastAsia="Helvetica Neue" w:hAnsi="Arial" w:cs="Arial"/>
          <w:color w:val="313131"/>
          <w:szCs w:val="22"/>
        </w:rPr>
      </w:pPr>
    </w:p>
    <w:p w:rsidR="00CD014E" w:rsidRDefault="00CD014E" w:rsidP="00CD01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Arial" w:eastAsia="Helvetica Neue" w:hAnsi="Arial" w:cs="Arial"/>
          <w:color w:val="313131"/>
          <w:szCs w:val="22"/>
        </w:rPr>
      </w:pPr>
    </w:p>
    <w:p w:rsidR="00CD014E" w:rsidRPr="00852E6E" w:rsidRDefault="00CD014E" w:rsidP="005B7689">
      <w:pPr>
        <w:autoSpaceDE w:val="0"/>
        <w:autoSpaceDN w:val="0"/>
        <w:adjustRightInd w:val="0"/>
        <w:spacing w:after="0" w:line="360" w:lineRule="atLeast"/>
        <w:ind w:left="142" w:right="284"/>
        <w:jc w:val="both"/>
        <w:rPr>
          <w:rFonts w:ascii="Arial" w:hAnsi="Arial" w:cs="Arial"/>
          <w:szCs w:val="22"/>
        </w:rPr>
      </w:pPr>
      <w:r w:rsidRPr="00852E6E">
        <w:rPr>
          <w:rFonts w:ascii="Arial" w:eastAsia="Helvetica Neue" w:hAnsi="Arial" w:cs="Arial"/>
          <w:color w:val="313131"/>
          <w:szCs w:val="22"/>
        </w:rPr>
        <w:t xml:space="preserve">Oggetto: </w:t>
      </w:r>
      <w:r w:rsidRPr="00852E6E">
        <w:rPr>
          <w:rFonts w:ascii="Arial" w:hAnsi="Arial" w:cs="Arial"/>
          <w:szCs w:val="22"/>
        </w:rPr>
        <w:t>Conferenza</w:t>
      </w:r>
      <w:r w:rsidR="005B768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”</w:t>
      </w:r>
      <w:r w:rsidR="005B7689">
        <w:rPr>
          <w:rFonts w:ascii="Arial" w:hAnsi="Arial" w:cs="Arial"/>
          <w:szCs w:val="22"/>
        </w:rPr>
        <w:t xml:space="preserve"> Comportamenti violenti e relazione interpersonale. La violenza di genere” – 25 novembre 2025</w:t>
      </w:r>
    </w:p>
    <w:p w:rsidR="00E9245A" w:rsidRDefault="00E9245A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</w:p>
    <w:p w:rsidR="00CD014E" w:rsidRDefault="00CD014E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szCs w:val="22"/>
        </w:rPr>
      </w:pPr>
      <w:r w:rsidRPr="00852E6E">
        <w:rPr>
          <w:rFonts w:ascii="Arial" w:hAnsi="Arial" w:cs="Arial"/>
          <w:szCs w:val="22"/>
        </w:rPr>
        <w:t>Si comunica che giorno 25 novembre 202</w:t>
      </w:r>
      <w:r>
        <w:rPr>
          <w:rFonts w:ascii="Arial" w:hAnsi="Arial" w:cs="Arial"/>
          <w:szCs w:val="22"/>
        </w:rPr>
        <w:t>5</w:t>
      </w:r>
      <w:r w:rsidRPr="00852E6E">
        <w:rPr>
          <w:rFonts w:ascii="Arial" w:hAnsi="Arial" w:cs="Arial"/>
          <w:szCs w:val="22"/>
        </w:rPr>
        <w:t xml:space="preserve">, in occasione della giornata internazionale contro la violenza sulle donne, </w:t>
      </w:r>
      <w:r w:rsidR="00F91CC1">
        <w:rPr>
          <w:rFonts w:ascii="Arial" w:hAnsi="Arial" w:cs="Arial"/>
          <w:szCs w:val="22"/>
        </w:rPr>
        <w:t xml:space="preserve">presso l’Aula Magna dell’IIS M. </w:t>
      </w:r>
      <w:proofErr w:type="spellStart"/>
      <w:r w:rsidR="00F91CC1">
        <w:rPr>
          <w:rFonts w:ascii="Arial" w:hAnsi="Arial" w:cs="Arial"/>
          <w:szCs w:val="22"/>
        </w:rPr>
        <w:t>Rapisardi</w:t>
      </w:r>
      <w:proofErr w:type="spellEnd"/>
      <w:r w:rsidR="00F91CC1">
        <w:rPr>
          <w:rFonts w:ascii="Arial" w:hAnsi="Arial" w:cs="Arial"/>
          <w:szCs w:val="22"/>
        </w:rPr>
        <w:t xml:space="preserve"> dalle ore 8.50 alle ore 10.40 il Prof. Giuseppe </w:t>
      </w:r>
      <w:proofErr w:type="spellStart"/>
      <w:r w:rsidR="00F91CC1">
        <w:rPr>
          <w:rFonts w:ascii="Arial" w:hAnsi="Arial" w:cs="Arial"/>
          <w:szCs w:val="22"/>
        </w:rPr>
        <w:t>Seminara</w:t>
      </w:r>
      <w:proofErr w:type="spellEnd"/>
      <w:r w:rsidR="00E9245A">
        <w:rPr>
          <w:rFonts w:ascii="Arial" w:hAnsi="Arial" w:cs="Arial"/>
          <w:szCs w:val="22"/>
        </w:rPr>
        <w:t xml:space="preserve"> </w:t>
      </w:r>
      <w:r w:rsidR="00161A17">
        <w:rPr>
          <w:rFonts w:ascii="Arial" w:hAnsi="Arial" w:cs="Arial"/>
          <w:szCs w:val="22"/>
        </w:rPr>
        <w:t xml:space="preserve">e il Dott. Alessio </w:t>
      </w:r>
      <w:proofErr w:type="spellStart"/>
      <w:r w:rsidR="00161A17">
        <w:rPr>
          <w:rFonts w:ascii="Arial" w:hAnsi="Arial" w:cs="Arial"/>
          <w:szCs w:val="22"/>
        </w:rPr>
        <w:t>Leotta</w:t>
      </w:r>
      <w:proofErr w:type="spellEnd"/>
      <w:r w:rsidR="00F91CC1">
        <w:rPr>
          <w:rFonts w:ascii="Arial" w:hAnsi="Arial" w:cs="Arial"/>
          <w:szCs w:val="22"/>
        </w:rPr>
        <w:t xml:space="preserve"> terr</w:t>
      </w:r>
      <w:r w:rsidR="005B7689">
        <w:rPr>
          <w:rFonts w:ascii="Arial" w:hAnsi="Arial" w:cs="Arial"/>
          <w:szCs w:val="22"/>
        </w:rPr>
        <w:t xml:space="preserve">anno </w:t>
      </w:r>
      <w:r w:rsidR="00F91CC1">
        <w:rPr>
          <w:rFonts w:ascii="Arial" w:hAnsi="Arial" w:cs="Arial"/>
          <w:szCs w:val="22"/>
        </w:rPr>
        <w:t>la conferenza dal titolo</w:t>
      </w:r>
      <w:r w:rsidR="005B7689" w:rsidRPr="005B7689">
        <w:rPr>
          <w:rFonts w:ascii="Arial" w:hAnsi="Arial" w:cs="Arial"/>
          <w:szCs w:val="22"/>
        </w:rPr>
        <w:t xml:space="preserve"> </w:t>
      </w:r>
      <w:r w:rsidR="005B7689">
        <w:rPr>
          <w:rFonts w:ascii="Arial" w:hAnsi="Arial" w:cs="Arial"/>
          <w:szCs w:val="22"/>
        </w:rPr>
        <w:t>“Comportamenti violenti e relazione interpersonale. La violenza di genere”</w:t>
      </w:r>
      <w:r w:rsidR="00F91CC1">
        <w:rPr>
          <w:rFonts w:ascii="Arial" w:hAnsi="Arial" w:cs="Arial"/>
          <w:szCs w:val="22"/>
        </w:rPr>
        <w:t xml:space="preserve"> </w:t>
      </w:r>
    </w:p>
    <w:p w:rsidR="00F91CC1" w:rsidRDefault="00CD014E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Gli studenti alle ore 8.40 si recheranno in Aula Magna accompagnati dai docenti della prima ora.</w:t>
      </w:r>
    </w:p>
    <w:p w:rsidR="00CD014E" w:rsidRPr="00852E6E" w:rsidRDefault="00CD014E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color w:val="0000CD"/>
          <w:szCs w:val="22"/>
        </w:rPr>
      </w:pPr>
      <w:r w:rsidRPr="00852E6E">
        <w:rPr>
          <w:rFonts w:ascii="Arial" w:hAnsi="Arial" w:cs="Arial"/>
          <w:szCs w:val="22"/>
        </w:rPr>
        <w:t>I</w:t>
      </w:r>
      <w:r w:rsidR="00E9245A">
        <w:rPr>
          <w:rFonts w:ascii="Arial" w:hAnsi="Arial" w:cs="Arial"/>
          <w:szCs w:val="22"/>
        </w:rPr>
        <w:t xml:space="preserve"> </w:t>
      </w:r>
      <w:r w:rsidRPr="00852E6E">
        <w:rPr>
          <w:rFonts w:ascii="Arial" w:hAnsi="Arial" w:cs="Arial"/>
          <w:szCs w:val="22"/>
        </w:rPr>
        <w:t xml:space="preserve">docenti </w:t>
      </w:r>
      <w:r>
        <w:rPr>
          <w:rFonts w:ascii="Arial" w:hAnsi="Arial" w:cs="Arial"/>
          <w:szCs w:val="22"/>
        </w:rPr>
        <w:t xml:space="preserve">in servizio nelle classi coinvolte nell’iniziativa </w:t>
      </w:r>
      <w:r w:rsidRPr="00852E6E">
        <w:rPr>
          <w:rFonts w:ascii="Arial" w:hAnsi="Arial" w:cs="Arial"/>
          <w:szCs w:val="22"/>
        </w:rPr>
        <w:t>assicureranno la vigilanza durante lo svolgimento della conferenza</w:t>
      </w:r>
      <w:r>
        <w:rPr>
          <w:rFonts w:ascii="Arial" w:hAnsi="Arial" w:cs="Arial"/>
          <w:szCs w:val="22"/>
        </w:rPr>
        <w:t>.</w:t>
      </w:r>
      <w:r w:rsidRPr="00852E6E">
        <w:rPr>
          <w:rFonts w:ascii="Arial" w:hAnsi="Arial" w:cs="Arial"/>
          <w:szCs w:val="22"/>
        </w:rPr>
        <w:t xml:space="preserve"> </w:t>
      </w:r>
    </w:p>
    <w:p w:rsidR="00CD014E" w:rsidRDefault="00CD014E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szCs w:val="22"/>
        </w:rPr>
      </w:pPr>
      <w:r w:rsidRPr="00852E6E">
        <w:rPr>
          <w:rFonts w:ascii="Arial" w:hAnsi="Arial" w:cs="Arial"/>
          <w:szCs w:val="22"/>
        </w:rPr>
        <w:t>Al termine dell’incontro,</w:t>
      </w:r>
      <w:r>
        <w:rPr>
          <w:rFonts w:ascii="Arial" w:hAnsi="Arial" w:cs="Arial"/>
          <w:szCs w:val="22"/>
        </w:rPr>
        <w:t xml:space="preserve"> </w:t>
      </w:r>
      <w:r w:rsidRPr="00852E6E">
        <w:rPr>
          <w:rFonts w:ascii="Arial" w:hAnsi="Arial" w:cs="Arial"/>
          <w:szCs w:val="22"/>
        </w:rPr>
        <w:t>dopo l’intervallo di socializzazione, gli studenti riprenderanno regolarmente le lezioni.</w:t>
      </w:r>
    </w:p>
    <w:p w:rsidR="00161A17" w:rsidRDefault="00161A17" w:rsidP="00C60D65">
      <w:pPr>
        <w:autoSpaceDE w:val="0"/>
        <w:autoSpaceDN w:val="0"/>
        <w:adjustRightInd w:val="0"/>
        <w:spacing w:after="0" w:line="340" w:lineRule="exact"/>
        <w:ind w:left="142" w:right="284" w:firstLine="709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Si allega locandina</w:t>
      </w:r>
    </w:p>
    <w:p w:rsidR="00CD014E" w:rsidRPr="00634EE2" w:rsidRDefault="00CD014E" w:rsidP="00C60D65">
      <w:pPr>
        <w:autoSpaceDE w:val="0"/>
        <w:autoSpaceDN w:val="0"/>
        <w:adjustRightInd w:val="0"/>
        <w:spacing w:after="0" w:line="340" w:lineRule="exact"/>
        <w:ind w:firstLine="708"/>
        <w:jc w:val="right"/>
        <w:rPr>
          <w:rFonts w:ascii="Arial" w:eastAsia="Times New Roman" w:hAnsi="Arial" w:cs="Arial"/>
          <w:bCs/>
          <w:szCs w:val="22"/>
        </w:rPr>
      </w:pPr>
      <w:r w:rsidRPr="00634EE2">
        <w:rPr>
          <w:rFonts w:ascii="Arial" w:eastAsia="Times New Roman" w:hAnsi="Arial" w:cs="Arial"/>
          <w:bCs/>
          <w:szCs w:val="22"/>
        </w:rPr>
        <w:t>Il Dirigente Scolastico</w:t>
      </w:r>
    </w:p>
    <w:p w:rsidR="00CD014E" w:rsidRPr="00634EE2" w:rsidRDefault="00CD014E" w:rsidP="00C60D65">
      <w:pPr>
        <w:spacing w:after="0" w:line="340" w:lineRule="exact"/>
        <w:ind w:right="-1"/>
        <w:jc w:val="right"/>
        <w:rPr>
          <w:rFonts w:ascii="Arial" w:hAnsi="Arial" w:cs="Arial"/>
          <w:szCs w:val="22"/>
        </w:rPr>
      </w:pPr>
      <w:r w:rsidRPr="00634EE2">
        <w:rPr>
          <w:rFonts w:ascii="Arial" w:eastAsia="Times New Roman" w:hAnsi="Arial" w:cs="Arial"/>
          <w:szCs w:val="22"/>
        </w:rPr>
        <w:t>Dott.ssa Maria Grazia D’Amico</w:t>
      </w:r>
    </w:p>
    <w:p w:rsidR="00C60D65" w:rsidRDefault="00CD014E" w:rsidP="00C60D65">
      <w:pPr>
        <w:spacing w:after="0" w:line="340" w:lineRule="exact"/>
        <w:ind w:right="-1"/>
        <w:jc w:val="right"/>
        <w:rPr>
          <w:rFonts w:ascii="Arial" w:eastAsia="Times New Roman" w:hAnsi="Arial" w:cs="Arial"/>
          <w:szCs w:val="22"/>
        </w:rPr>
      </w:pPr>
      <w:r w:rsidRPr="00634EE2">
        <w:rPr>
          <w:rFonts w:ascii="Arial" w:eastAsia="Times New Roman" w:hAnsi="Arial" w:cs="Arial"/>
          <w:szCs w:val="22"/>
        </w:rPr>
        <w:t xml:space="preserve">Firma autografa sostituita a mezzo stampa </w:t>
      </w:r>
    </w:p>
    <w:p w:rsidR="00CD014E" w:rsidRDefault="00CD014E" w:rsidP="00C60D65">
      <w:pPr>
        <w:spacing w:after="0" w:line="340" w:lineRule="exact"/>
        <w:ind w:right="-1"/>
        <w:jc w:val="right"/>
        <w:rPr>
          <w:rFonts w:ascii="Arial" w:eastAsia="Times New Roman" w:hAnsi="Arial" w:cs="Arial"/>
          <w:szCs w:val="22"/>
        </w:rPr>
      </w:pPr>
      <w:r w:rsidRPr="00634EE2">
        <w:rPr>
          <w:rFonts w:ascii="Arial" w:eastAsia="Times New Roman" w:hAnsi="Arial" w:cs="Arial"/>
          <w:szCs w:val="22"/>
        </w:rPr>
        <w:t>ai sensi dell'art. 3 comma 2 del D.L. 39/93</w:t>
      </w:r>
    </w:p>
    <w:sectPr w:rsidR="00CD014E" w:rsidSect="00C87997">
      <w:head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C80" w:rsidRDefault="00201C80" w:rsidP="00C9511D">
      <w:pPr>
        <w:spacing w:after="0" w:line="240" w:lineRule="auto"/>
      </w:pPr>
      <w:r>
        <w:separator/>
      </w:r>
    </w:p>
  </w:endnote>
  <w:endnote w:type="continuationSeparator" w:id="1">
    <w:p w:rsidR="00201C80" w:rsidRDefault="00201C80" w:rsidP="00C95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C80" w:rsidRDefault="00201C80" w:rsidP="00C9511D">
      <w:pPr>
        <w:spacing w:after="0" w:line="240" w:lineRule="auto"/>
      </w:pPr>
      <w:r>
        <w:separator/>
      </w:r>
    </w:p>
  </w:footnote>
  <w:footnote w:type="continuationSeparator" w:id="1">
    <w:p w:rsidR="00201C80" w:rsidRDefault="00201C80" w:rsidP="00C95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1D" w:rsidRDefault="00C9511D" w:rsidP="00C9511D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71B1"/>
    <w:multiLevelType w:val="hybridMultilevel"/>
    <w:tmpl w:val="D124C83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B04EDA"/>
    <w:multiLevelType w:val="multilevel"/>
    <w:tmpl w:val="91E2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965C2A"/>
    <w:multiLevelType w:val="hybridMultilevel"/>
    <w:tmpl w:val="EA66FC4A"/>
    <w:lvl w:ilvl="0" w:tplc="C77A0E82">
      <w:start w:val="1"/>
      <w:numFmt w:val="upperRoman"/>
      <w:lvlText w:val="%1."/>
      <w:lvlJc w:val="left"/>
      <w:pPr>
        <w:ind w:left="1428" w:hanging="720"/>
      </w:pPr>
      <w:rPr>
        <w:rFonts w:ascii="Arial" w:hAnsi="Arial" w:cs="Arial"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18F28F0"/>
    <w:multiLevelType w:val="multilevel"/>
    <w:tmpl w:val="5160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E607AA"/>
    <w:multiLevelType w:val="multilevel"/>
    <w:tmpl w:val="6148A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BD3346"/>
    <w:multiLevelType w:val="multilevel"/>
    <w:tmpl w:val="0FFE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C01DC6"/>
    <w:multiLevelType w:val="multilevel"/>
    <w:tmpl w:val="B436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F4701C"/>
    <w:multiLevelType w:val="multilevel"/>
    <w:tmpl w:val="62E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CD7875"/>
    <w:multiLevelType w:val="hybridMultilevel"/>
    <w:tmpl w:val="EEEA38D6"/>
    <w:lvl w:ilvl="0" w:tplc="E4EAA0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902B39"/>
    <w:multiLevelType w:val="multilevel"/>
    <w:tmpl w:val="D3B4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232EBE"/>
    <w:multiLevelType w:val="hybridMultilevel"/>
    <w:tmpl w:val="C48CC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587A9D"/>
    <w:multiLevelType w:val="hybridMultilevel"/>
    <w:tmpl w:val="55D06580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BC45DEF"/>
    <w:multiLevelType w:val="hybridMultilevel"/>
    <w:tmpl w:val="CB02C6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355026"/>
    <w:multiLevelType w:val="hybridMultilevel"/>
    <w:tmpl w:val="357E7F3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  <w:num w:numId="11">
    <w:abstractNumId w:val="13"/>
  </w:num>
  <w:num w:numId="12">
    <w:abstractNumId w:val="0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61EFE"/>
    <w:rsid w:val="000045A2"/>
    <w:rsid w:val="00031676"/>
    <w:rsid w:val="00061FD9"/>
    <w:rsid w:val="00064E44"/>
    <w:rsid w:val="00065165"/>
    <w:rsid w:val="00073419"/>
    <w:rsid w:val="00077162"/>
    <w:rsid w:val="00081457"/>
    <w:rsid w:val="000A63F9"/>
    <w:rsid w:val="000B59BA"/>
    <w:rsid w:val="000C5C04"/>
    <w:rsid w:val="000D118E"/>
    <w:rsid w:val="001007F2"/>
    <w:rsid w:val="00107AF4"/>
    <w:rsid w:val="00113B24"/>
    <w:rsid w:val="00147C35"/>
    <w:rsid w:val="00151866"/>
    <w:rsid w:val="001603EB"/>
    <w:rsid w:val="00161A17"/>
    <w:rsid w:val="00161EFE"/>
    <w:rsid w:val="00185BE2"/>
    <w:rsid w:val="001B3554"/>
    <w:rsid w:val="001F7AD0"/>
    <w:rsid w:val="00201C80"/>
    <w:rsid w:val="002078B1"/>
    <w:rsid w:val="0022575A"/>
    <w:rsid w:val="00240270"/>
    <w:rsid w:val="002436F2"/>
    <w:rsid w:val="002C2006"/>
    <w:rsid w:val="002D07CB"/>
    <w:rsid w:val="002E6346"/>
    <w:rsid w:val="0031767B"/>
    <w:rsid w:val="00320DDC"/>
    <w:rsid w:val="00324B51"/>
    <w:rsid w:val="00325974"/>
    <w:rsid w:val="003426DF"/>
    <w:rsid w:val="00352172"/>
    <w:rsid w:val="00363533"/>
    <w:rsid w:val="003635E0"/>
    <w:rsid w:val="00364639"/>
    <w:rsid w:val="003701D7"/>
    <w:rsid w:val="003871F9"/>
    <w:rsid w:val="003924DC"/>
    <w:rsid w:val="0039278B"/>
    <w:rsid w:val="00392ED2"/>
    <w:rsid w:val="00396DC8"/>
    <w:rsid w:val="003B3DBD"/>
    <w:rsid w:val="003D2466"/>
    <w:rsid w:val="003F0901"/>
    <w:rsid w:val="004152C9"/>
    <w:rsid w:val="00415DF5"/>
    <w:rsid w:val="00423C6A"/>
    <w:rsid w:val="004318FB"/>
    <w:rsid w:val="00452700"/>
    <w:rsid w:val="004547EE"/>
    <w:rsid w:val="00455C4B"/>
    <w:rsid w:val="00473DE1"/>
    <w:rsid w:val="00481D2E"/>
    <w:rsid w:val="00490D15"/>
    <w:rsid w:val="004A36C5"/>
    <w:rsid w:val="004B7E07"/>
    <w:rsid w:val="004D06EC"/>
    <w:rsid w:val="004E7E94"/>
    <w:rsid w:val="00500CE8"/>
    <w:rsid w:val="00521C37"/>
    <w:rsid w:val="00534AFE"/>
    <w:rsid w:val="00540747"/>
    <w:rsid w:val="00551DA4"/>
    <w:rsid w:val="00552759"/>
    <w:rsid w:val="00553592"/>
    <w:rsid w:val="005633CC"/>
    <w:rsid w:val="00564104"/>
    <w:rsid w:val="0058388B"/>
    <w:rsid w:val="00584A74"/>
    <w:rsid w:val="005862F5"/>
    <w:rsid w:val="005B7689"/>
    <w:rsid w:val="005C0B02"/>
    <w:rsid w:val="005D15A0"/>
    <w:rsid w:val="005E0B7F"/>
    <w:rsid w:val="005F3F9F"/>
    <w:rsid w:val="005F75D8"/>
    <w:rsid w:val="00630C11"/>
    <w:rsid w:val="00631EB0"/>
    <w:rsid w:val="00633969"/>
    <w:rsid w:val="006539DD"/>
    <w:rsid w:val="00657BA0"/>
    <w:rsid w:val="00673F92"/>
    <w:rsid w:val="00691BA0"/>
    <w:rsid w:val="006A51AA"/>
    <w:rsid w:val="006A54D4"/>
    <w:rsid w:val="006A67D8"/>
    <w:rsid w:val="006E372F"/>
    <w:rsid w:val="0070070D"/>
    <w:rsid w:val="007013F2"/>
    <w:rsid w:val="0072772D"/>
    <w:rsid w:val="00767970"/>
    <w:rsid w:val="007B4358"/>
    <w:rsid w:val="00816E9C"/>
    <w:rsid w:val="00834F4D"/>
    <w:rsid w:val="00835250"/>
    <w:rsid w:val="00844165"/>
    <w:rsid w:val="00857065"/>
    <w:rsid w:val="0088728F"/>
    <w:rsid w:val="008B5706"/>
    <w:rsid w:val="008C4B80"/>
    <w:rsid w:val="008D3F45"/>
    <w:rsid w:val="008D6972"/>
    <w:rsid w:val="008F607C"/>
    <w:rsid w:val="00906334"/>
    <w:rsid w:val="00914605"/>
    <w:rsid w:val="00936BEA"/>
    <w:rsid w:val="00955BD5"/>
    <w:rsid w:val="00960BCF"/>
    <w:rsid w:val="00962ECF"/>
    <w:rsid w:val="00964394"/>
    <w:rsid w:val="0096695B"/>
    <w:rsid w:val="0096747C"/>
    <w:rsid w:val="00973409"/>
    <w:rsid w:val="00982A00"/>
    <w:rsid w:val="009D7AA4"/>
    <w:rsid w:val="009E6517"/>
    <w:rsid w:val="00A00DDD"/>
    <w:rsid w:val="00A145C0"/>
    <w:rsid w:val="00AC4732"/>
    <w:rsid w:val="00AC7065"/>
    <w:rsid w:val="00AC7AAE"/>
    <w:rsid w:val="00AE3A90"/>
    <w:rsid w:val="00AF711A"/>
    <w:rsid w:val="00B11C04"/>
    <w:rsid w:val="00B33FB9"/>
    <w:rsid w:val="00B647B0"/>
    <w:rsid w:val="00B75C97"/>
    <w:rsid w:val="00B84700"/>
    <w:rsid w:val="00B84D7D"/>
    <w:rsid w:val="00B956B6"/>
    <w:rsid w:val="00BB3015"/>
    <w:rsid w:val="00BF3107"/>
    <w:rsid w:val="00BF454C"/>
    <w:rsid w:val="00C22A82"/>
    <w:rsid w:val="00C22C24"/>
    <w:rsid w:val="00C231D1"/>
    <w:rsid w:val="00C32FCE"/>
    <w:rsid w:val="00C422F6"/>
    <w:rsid w:val="00C43988"/>
    <w:rsid w:val="00C60D65"/>
    <w:rsid w:val="00C62034"/>
    <w:rsid w:val="00C87997"/>
    <w:rsid w:val="00C9511D"/>
    <w:rsid w:val="00C97B62"/>
    <w:rsid w:val="00CA2F3D"/>
    <w:rsid w:val="00CB77E7"/>
    <w:rsid w:val="00CC58A5"/>
    <w:rsid w:val="00CD014E"/>
    <w:rsid w:val="00CE4AF6"/>
    <w:rsid w:val="00D12464"/>
    <w:rsid w:val="00D33786"/>
    <w:rsid w:val="00D44C26"/>
    <w:rsid w:val="00D52CAF"/>
    <w:rsid w:val="00D63E19"/>
    <w:rsid w:val="00D64355"/>
    <w:rsid w:val="00D97896"/>
    <w:rsid w:val="00D97E7B"/>
    <w:rsid w:val="00DA3E7E"/>
    <w:rsid w:val="00DA4431"/>
    <w:rsid w:val="00DD6034"/>
    <w:rsid w:val="00DE3C35"/>
    <w:rsid w:val="00DE64E0"/>
    <w:rsid w:val="00DE66D9"/>
    <w:rsid w:val="00E0082C"/>
    <w:rsid w:val="00E12C59"/>
    <w:rsid w:val="00E1529D"/>
    <w:rsid w:val="00E17837"/>
    <w:rsid w:val="00E35247"/>
    <w:rsid w:val="00E44CA3"/>
    <w:rsid w:val="00E645AF"/>
    <w:rsid w:val="00E90B64"/>
    <w:rsid w:val="00E9245A"/>
    <w:rsid w:val="00EA2352"/>
    <w:rsid w:val="00EA4822"/>
    <w:rsid w:val="00EB2EE8"/>
    <w:rsid w:val="00ED3D4B"/>
    <w:rsid w:val="00ED788A"/>
    <w:rsid w:val="00ED7972"/>
    <w:rsid w:val="00EE0DBE"/>
    <w:rsid w:val="00EE420B"/>
    <w:rsid w:val="00EF6514"/>
    <w:rsid w:val="00EF7BEA"/>
    <w:rsid w:val="00F04C49"/>
    <w:rsid w:val="00F13CAA"/>
    <w:rsid w:val="00F16047"/>
    <w:rsid w:val="00F16877"/>
    <w:rsid w:val="00F33622"/>
    <w:rsid w:val="00F339D1"/>
    <w:rsid w:val="00F635F9"/>
    <w:rsid w:val="00F731D9"/>
    <w:rsid w:val="00F808F4"/>
    <w:rsid w:val="00F87710"/>
    <w:rsid w:val="00F91CC1"/>
    <w:rsid w:val="00F939BE"/>
    <w:rsid w:val="00FB6370"/>
    <w:rsid w:val="00FC4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511D"/>
    <w:pPr>
      <w:spacing w:after="160" w:line="259" w:lineRule="auto"/>
    </w:pPr>
    <w:rPr>
      <w:rFonts w:cs="Calibri"/>
      <w:color w:val="000000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51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11D"/>
  </w:style>
  <w:style w:type="paragraph" w:styleId="Pidipagina">
    <w:name w:val="footer"/>
    <w:basedOn w:val="Normale"/>
    <w:link w:val="PidipaginaCarattere"/>
    <w:uiPriority w:val="99"/>
    <w:unhideWhenUsed/>
    <w:rsid w:val="00C951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11D"/>
  </w:style>
  <w:style w:type="table" w:styleId="Grigliatabella">
    <w:name w:val="Table Grid"/>
    <w:basedOn w:val="Tabellanormale"/>
    <w:uiPriority w:val="39"/>
    <w:rsid w:val="000B5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3107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ED788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651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A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paragraph">
    <w:name w:val="paragraph"/>
    <w:basedOn w:val="Normale"/>
    <w:rsid w:val="00DA3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normaltextrun">
    <w:name w:val="normaltextrun"/>
    <w:basedOn w:val="Carpredefinitoparagrafo"/>
    <w:rsid w:val="00DA3E7E"/>
  </w:style>
  <w:style w:type="paragraph" w:customStyle="1" w:styleId="Normale1">
    <w:name w:val="Normale1"/>
    <w:rsid w:val="00DA3E7E"/>
    <w:pPr>
      <w:spacing w:after="200" w:line="276" w:lineRule="auto"/>
    </w:pPr>
    <w:rPr>
      <w:rFonts w:cs="Calibri"/>
      <w:sz w:val="22"/>
      <w:szCs w:val="22"/>
    </w:rPr>
  </w:style>
  <w:style w:type="paragraph" w:customStyle="1" w:styleId="ng-star-inserted">
    <w:name w:val="ng-star-inserted"/>
    <w:basedOn w:val="Normale"/>
    <w:rsid w:val="005D1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ng-star-inserted1">
    <w:name w:val="ng-star-inserted1"/>
    <w:basedOn w:val="Carpredefinitoparagrafo"/>
    <w:rsid w:val="005D15A0"/>
  </w:style>
  <w:style w:type="paragraph" w:customStyle="1" w:styleId="Default">
    <w:name w:val="Default"/>
    <w:rsid w:val="00834F4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g-scope">
    <w:name w:val="ng-scope"/>
    <w:basedOn w:val="Carpredefinitoparagrafo"/>
    <w:rsid w:val="00324B51"/>
  </w:style>
  <w:style w:type="character" w:customStyle="1" w:styleId="maiuscoletto">
    <w:name w:val="maiuscoletto"/>
    <w:basedOn w:val="Carpredefinitoparagrafo"/>
    <w:rsid w:val="00324B51"/>
  </w:style>
  <w:style w:type="paragraph" w:customStyle="1" w:styleId="dj-para-r1">
    <w:name w:val="dj-para-r1"/>
    <w:basedOn w:val="Normale"/>
    <w:rsid w:val="0032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dj-grassetto">
    <w:name w:val="dj-grassetto"/>
    <w:basedOn w:val="Carpredefinitoparagrafo"/>
    <w:rsid w:val="00324B51"/>
  </w:style>
  <w:style w:type="character" w:styleId="Enfasigrassetto">
    <w:name w:val="Strong"/>
    <w:basedOn w:val="Carpredefinitoparagrafo"/>
    <w:uiPriority w:val="22"/>
    <w:qFormat/>
    <w:rsid w:val="002E63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ioLegale\Downloads\Modello%20CIRCOLARE%20v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CIRCOLARE v4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PZz</dc:creator>
  <cp:lastModifiedBy>User</cp:lastModifiedBy>
  <cp:revision>2</cp:revision>
  <cp:lastPrinted>2025-11-14T08:02:00Z</cp:lastPrinted>
  <dcterms:created xsi:type="dcterms:W3CDTF">2025-11-17T16:22:00Z</dcterms:created>
  <dcterms:modified xsi:type="dcterms:W3CDTF">2025-11-17T16:22:00Z</dcterms:modified>
</cp:coreProperties>
</file>