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BE24" w14:textId="77777777" w:rsidR="00BD02A8" w:rsidRPr="00BD02A8" w:rsidRDefault="00BD02A8" w:rsidP="00BD02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</w:rPr>
      </w:pPr>
      <w:r w:rsidRPr="00BD02A8">
        <w:rPr>
          <w:rFonts w:ascii="Times New Roman" w:eastAsia="Times New Roman" w:hAnsi="Times New Roman" w:cs="Times New Roman"/>
          <w:b/>
          <w:bCs/>
          <w:color w:val="333333"/>
          <w:sz w:val="24"/>
        </w:rPr>
        <w:t>IIS “M. Rapisardi” di Paternò</w:t>
      </w:r>
    </w:p>
    <w:p w14:paraId="5F024D2E" w14:textId="77777777" w:rsidR="00BD02A8" w:rsidRDefault="00BD02A8" w:rsidP="00BD02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</w:rPr>
      </w:pPr>
    </w:p>
    <w:p w14:paraId="318A42C1" w14:textId="6F0CF43A" w:rsidR="00BD02A8" w:rsidRPr="00BD02A8" w:rsidRDefault="00C9511D" w:rsidP="00BD02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</w:rPr>
      </w:pPr>
      <w:r w:rsidRPr="008C4B80">
        <w:rPr>
          <w:rFonts w:ascii="Times New Roman" w:eastAsia="Times New Roman" w:hAnsi="Times New Roman" w:cs="Times New Roman"/>
          <w:color w:val="333333"/>
          <w:sz w:val="24"/>
        </w:rPr>
        <w:t xml:space="preserve">Oggetto: </w:t>
      </w:r>
      <w:r w:rsidR="00BD02A8" w:rsidRPr="00BD02A8">
        <w:rPr>
          <w:rFonts w:ascii="Times New Roman" w:eastAsia="Times New Roman" w:hAnsi="Times New Roman" w:cs="Times New Roman"/>
          <w:b/>
          <w:bCs/>
          <w:color w:val="333333"/>
          <w:sz w:val="24"/>
        </w:rPr>
        <w:t>MODULO DI CONSEGNA TEMPORANEA BENI STRUMENTALI</w:t>
      </w:r>
    </w:p>
    <w:p w14:paraId="14794B93" w14:textId="77777777" w:rsidR="00BD02A8" w:rsidRPr="00BD02A8" w:rsidRDefault="00BD02A8" w:rsidP="00BD02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</w:rPr>
      </w:pPr>
    </w:p>
    <w:p w14:paraId="0C54F60F" w14:textId="667E7BCF" w:rsidR="00BD02A8" w:rsidRDefault="00BD02A8" w:rsidP="00BD0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</w:rPr>
      </w:pPr>
      <w:r w:rsidRPr="00BD02A8">
        <w:rPr>
          <w:rFonts w:ascii="Times New Roman" w:eastAsia="Times New Roman" w:hAnsi="Times New Roman" w:cs="Times New Roman"/>
          <w:b/>
          <w:bCs/>
          <w:color w:val="333333"/>
          <w:sz w:val="24"/>
        </w:rPr>
        <w:t xml:space="preserve">Dati del </w:t>
      </w:r>
      <w:r w:rsidR="008274B0">
        <w:rPr>
          <w:rFonts w:ascii="Times New Roman" w:eastAsia="Times New Roman" w:hAnsi="Times New Roman" w:cs="Times New Roman"/>
          <w:b/>
          <w:bCs/>
          <w:color w:val="333333"/>
          <w:sz w:val="24"/>
        </w:rPr>
        <w:t>ricevente</w:t>
      </w:r>
      <w:r w:rsidRPr="00BD02A8">
        <w:rPr>
          <w:rFonts w:ascii="Times New Roman" w:eastAsia="Times New Roman" w:hAnsi="Times New Roman" w:cs="Times New Roman"/>
          <w:b/>
          <w:bCs/>
          <w:color w:val="333333"/>
          <w:sz w:val="24"/>
        </w:rPr>
        <w:t>:</w:t>
      </w:r>
    </w:p>
    <w:p w14:paraId="391DE1EB" w14:textId="77777777" w:rsidR="007513F9" w:rsidRPr="00BD02A8" w:rsidRDefault="007513F9" w:rsidP="007513F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</w:rPr>
      </w:pPr>
    </w:p>
    <w:p w14:paraId="32706502" w14:textId="18EC4CC9" w:rsidR="00BD02A8" w:rsidRDefault="00BD02A8" w:rsidP="007513F9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</w:rPr>
      </w:pPr>
      <w:r w:rsidRPr="00BD02A8">
        <w:rPr>
          <w:rFonts w:ascii="Times New Roman" w:eastAsia="Times New Roman" w:hAnsi="Times New Roman" w:cs="Times New Roman"/>
          <w:color w:val="333333"/>
          <w:sz w:val="24"/>
        </w:rPr>
        <w:t xml:space="preserve">- Nome e Cognome: </w:t>
      </w:r>
      <w:r>
        <w:rPr>
          <w:rFonts w:ascii="Times New Roman" w:eastAsia="Times New Roman" w:hAnsi="Times New Roman" w:cs="Times New Roman"/>
          <w:color w:val="333333"/>
          <w:sz w:val="24"/>
        </w:rPr>
        <w:tab/>
      </w:r>
      <w:r w:rsidRPr="00BD02A8">
        <w:rPr>
          <w:rFonts w:ascii="Times New Roman" w:eastAsia="Times New Roman" w:hAnsi="Times New Roman" w:cs="Times New Roman"/>
          <w:color w:val="333333"/>
          <w:sz w:val="24"/>
        </w:rPr>
        <w:t>____________________________________________</w:t>
      </w:r>
      <w:r w:rsidR="007513F9">
        <w:rPr>
          <w:rFonts w:ascii="Times New Roman" w:eastAsia="Times New Roman" w:hAnsi="Times New Roman" w:cs="Times New Roman"/>
          <w:color w:val="333333"/>
          <w:sz w:val="24"/>
        </w:rPr>
        <w:t>________________</w:t>
      </w:r>
      <w:r w:rsidR="007513F9">
        <w:rPr>
          <w:rFonts w:ascii="Times New Roman" w:eastAsia="Times New Roman" w:hAnsi="Times New Roman" w:cs="Times New Roman"/>
          <w:color w:val="333333"/>
          <w:sz w:val="24"/>
        </w:rPr>
        <w:t>__</w:t>
      </w:r>
    </w:p>
    <w:p w14:paraId="63508E8C" w14:textId="77777777" w:rsidR="007513F9" w:rsidRPr="00BD02A8" w:rsidRDefault="007513F9" w:rsidP="007513F9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</w:rPr>
      </w:pPr>
    </w:p>
    <w:p w14:paraId="54D2EE92" w14:textId="59F4A1B4" w:rsidR="00BD02A8" w:rsidRPr="00BD02A8" w:rsidRDefault="00BD02A8" w:rsidP="007513F9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</w:rPr>
      </w:pPr>
      <w:r w:rsidRPr="00BD02A8">
        <w:rPr>
          <w:rFonts w:ascii="Times New Roman" w:eastAsia="Times New Roman" w:hAnsi="Times New Roman" w:cs="Times New Roman"/>
          <w:color w:val="333333"/>
          <w:sz w:val="24"/>
        </w:rPr>
        <w:t>- Ruolo:</w:t>
      </w:r>
      <w:r>
        <w:rPr>
          <w:rFonts w:ascii="Times New Roman" w:eastAsia="Times New Roman" w:hAnsi="Times New Roman" w:cs="Times New Roman"/>
          <w:color w:val="333333"/>
          <w:sz w:val="24"/>
        </w:rPr>
        <w:tab/>
      </w:r>
      <w:r w:rsidR="007513F9">
        <w:rPr>
          <w:rFonts w:ascii="Times New Roman" w:eastAsia="Times New Roman" w:hAnsi="Times New Roman" w:cs="Times New Roman"/>
          <w:color w:val="333333"/>
          <w:sz w:val="24"/>
        </w:rPr>
        <w:tab/>
      </w:r>
      <w:r w:rsidRPr="00BD02A8">
        <w:rPr>
          <w:rFonts w:ascii="Times New Roman" w:eastAsia="Times New Roman" w:hAnsi="Times New Roman" w:cs="Times New Roman"/>
          <w:color w:val="333333"/>
          <w:sz w:val="24"/>
        </w:rPr>
        <w:t>________________________________________________</w:t>
      </w:r>
      <w:r w:rsidR="007513F9">
        <w:rPr>
          <w:rFonts w:ascii="Times New Roman" w:eastAsia="Times New Roman" w:hAnsi="Times New Roman" w:cs="Times New Roman"/>
          <w:color w:val="333333"/>
          <w:sz w:val="24"/>
        </w:rPr>
        <w:t>____________</w:t>
      </w:r>
      <w:r w:rsidR="007513F9">
        <w:rPr>
          <w:rFonts w:ascii="Times New Roman" w:eastAsia="Times New Roman" w:hAnsi="Times New Roman" w:cs="Times New Roman"/>
          <w:color w:val="333333"/>
          <w:sz w:val="24"/>
        </w:rPr>
        <w:t>__</w:t>
      </w:r>
    </w:p>
    <w:p w14:paraId="3B173214" w14:textId="77777777" w:rsidR="00BD02A8" w:rsidRPr="00BD02A8" w:rsidRDefault="00BD02A8" w:rsidP="00BD02A8">
      <w:pPr>
        <w:spacing w:after="0" w:line="480" w:lineRule="auto"/>
        <w:jc w:val="both"/>
        <w:rPr>
          <w:rFonts w:ascii="Times New Roman" w:eastAsia="Times New Roman" w:hAnsi="Times New Roman" w:cs="Times New Roman"/>
          <w:color w:val="333333"/>
          <w:sz w:val="24"/>
        </w:rPr>
      </w:pPr>
    </w:p>
    <w:p w14:paraId="1FA41D96" w14:textId="00EB65E1" w:rsidR="007513F9" w:rsidRPr="00BD02A8" w:rsidRDefault="00BD02A8" w:rsidP="00BD02A8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</w:rPr>
      </w:pPr>
      <w:r w:rsidRPr="00BD02A8">
        <w:rPr>
          <w:rFonts w:ascii="Times New Roman" w:eastAsia="Times New Roman" w:hAnsi="Times New Roman" w:cs="Times New Roman"/>
          <w:b/>
          <w:bCs/>
          <w:color w:val="333333"/>
          <w:sz w:val="24"/>
        </w:rPr>
        <w:t>Descrizione dei Beni Strumentali Consegnati:</w:t>
      </w:r>
    </w:p>
    <w:p w14:paraId="1B65A8CA" w14:textId="42EB5A51" w:rsidR="00BD02A8" w:rsidRPr="008274B0" w:rsidRDefault="00BD02A8" w:rsidP="00BD02A8">
      <w:pPr>
        <w:spacing w:after="0" w:line="480" w:lineRule="auto"/>
        <w:jc w:val="both"/>
        <w:rPr>
          <w:rFonts w:ascii="Times New Roman" w:eastAsia="Times New Roman" w:hAnsi="Times New Roman" w:cs="Times New Roman"/>
          <w:color w:val="333333"/>
          <w:sz w:val="24"/>
        </w:rPr>
      </w:pPr>
      <w:r w:rsidRPr="008274B0">
        <w:rPr>
          <w:rFonts w:ascii="Times New Roman" w:eastAsia="Times New Roman" w:hAnsi="Times New Roman" w:cs="Times New Roman"/>
          <w:color w:val="333333"/>
          <w:sz w:val="24"/>
        </w:rPr>
        <w:t xml:space="preserve">- Tipo di bene: </w:t>
      </w:r>
      <w:r w:rsidR="007513F9" w:rsidRPr="008274B0">
        <w:rPr>
          <w:rFonts w:ascii="Times New Roman" w:eastAsia="Times New Roman" w:hAnsi="Times New Roman" w:cs="Times New Roman"/>
          <w:color w:val="333333"/>
          <w:sz w:val="24"/>
        </w:rPr>
        <w:tab/>
      </w:r>
      <w:r w:rsidR="007513F9" w:rsidRPr="008274B0">
        <w:rPr>
          <w:rFonts w:ascii="Times New Roman" w:eastAsia="Times New Roman" w:hAnsi="Times New Roman" w:cs="Times New Roman"/>
          <w:color w:val="333333"/>
          <w:sz w:val="24"/>
        </w:rPr>
        <w:t>______________________________________________________________</w:t>
      </w:r>
    </w:p>
    <w:p w14:paraId="2608FB3E" w14:textId="25BC9ABC" w:rsidR="00BD02A8" w:rsidRPr="008274B0" w:rsidRDefault="00BD02A8" w:rsidP="00BD02A8">
      <w:pPr>
        <w:spacing w:after="0" w:line="480" w:lineRule="auto"/>
        <w:jc w:val="both"/>
        <w:rPr>
          <w:rFonts w:ascii="Times New Roman" w:eastAsia="Times New Roman" w:hAnsi="Times New Roman" w:cs="Times New Roman"/>
          <w:color w:val="333333"/>
          <w:sz w:val="24"/>
        </w:rPr>
      </w:pPr>
      <w:r w:rsidRPr="008274B0">
        <w:rPr>
          <w:rFonts w:ascii="Times New Roman" w:eastAsia="Times New Roman" w:hAnsi="Times New Roman" w:cs="Times New Roman"/>
          <w:color w:val="333333"/>
          <w:sz w:val="24"/>
        </w:rPr>
        <w:t xml:space="preserve">- Marca/Modello: </w:t>
      </w:r>
      <w:r w:rsidR="007513F9" w:rsidRPr="008274B0">
        <w:rPr>
          <w:rFonts w:ascii="Times New Roman" w:eastAsia="Times New Roman" w:hAnsi="Times New Roman" w:cs="Times New Roman"/>
          <w:color w:val="333333"/>
          <w:sz w:val="24"/>
        </w:rPr>
        <w:tab/>
      </w:r>
      <w:r w:rsidR="007513F9" w:rsidRPr="008274B0">
        <w:rPr>
          <w:rFonts w:ascii="Times New Roman" w:eastAsia="Times New Roman" w:hAnsi="Times New Roman" w:cs="Times New Roman"/>
          <w:color w:val="333333"/>
          <w:sz w:val="24"/>
        </w:rPr>
        <w:t>____________________________________________________________</w:t>
      </w:r>
      <w:r w:rsidR="007513F9" w:rsidRPr="008274B0">
        <w:rPr>
          <w:rFonts w:ascii="Times New Roman" w:eastAsia="Times New Roman" w:hAnsi="Times New Roman" w:cs="Times New Roman"/>
          <w:color w:val="333333"/>
          <w:sz w:val="24"/>
        </w:rPr>
        <w:t>__</w:t>
      </w:r>
    </w:p>
    <w:p w14:paraId="419B334B" w14:textId="6069F894" w:rsidR="00BD02A8" w:rsidRPr="008274B0" w:rsidRDefault="00BD02A8" w:rsidP="00BD02A8">
      <w:pPr>
        <w:spacing w:after="0" w:line="480" w:lineRule="auto"/>
        <w:jc w:val="both"/>
        <w:rPr>
          <w:rFonts w:ascii="Times New Roman" w:eastAsia="Times New Roman" w:hAnsi="Times New Roman" w:cs="Times New Roman"/>
          <w:color w:val="333333"/>
          <w:sz w:val="24"/>
        </w:rPr>
      </w:pPr>
      <w:r w:rsidRPr="008274B0">
        <w:rPr>
          <w:rFonts w:ascii="Times New Roman" w:eastAsia="Times New Roman" w:hAnsi="Times New Roman" w:cs="Times New Roman"/>
          <w:color w:val="333333"/>
          <w:sz w:val="24"/>
        </w:rPr>
        <w:t xml:space="preserve">- Numero di serie: </w:t>
      </w:r>
      <w:r w:rsidR="007513F9" w:rsidRPr="008274B0">
        <w:rPr>
          <w:rFonts w:ascii="Times New Roman" w:eastAsia="Times New Roman" w:hAnsi="Times New Roman" w:cs="Times New Roman"/>
          <w:color w:val="333333"/>
          <w:sz w:val="24"/>
        </w:rPr>
        <w:tab/>
      </w:r>
      <w:r w:rsidR="007513F9" w:rsidRPr="008274B0">
        <w:rPr>
          <w:rFonts w:ascii="Times New Roman" w:eastAsia="Times New Roman" w:hAnsi="Times New Roman" w:cs="Times New Roman"/>
          <w:color w:val="333333"/>
          <w:sz w:val="24"/>
        </w:rPr>
        <w:t>____________________________________________________________</w:t>
      </w:r>
      <w:r w:rsidR="007513F9" w:rsidRPr="008274B0">
        <w:rPr>
          <w:rFonts w:ascii="Times New Roman" w:eastAsia="Times New Roman" w:hAnsi="Times New Roman" w:cs="Times New Roman"/>
          <w:color w:val="333333"/>
          <w:sz w:val="24"/>
        </w:rPr>
        <w:t>__</w:t>
      </w:r>
    </w:p>
    <w:p w14:paraId="7A0B9FCE" w14:textId="40AFCFD4" w:rsidR="00BD02A8" w:rsidRPr="008274B0" w:rsidRDefault="00BD02A8" w:rsidP="007513F9">
      <w:pPr>
        <w:spacing w:after="0" w:line="480" w:lineRule="auto"/>
        <w:ind w:right="-1"/>
        <w:rPr>
          <w:rFonts w:ascii="Times New Roman" w:eastAsia="Times New Roman" w:hAnsi="Times New Roman" w:cs="Times New Roman"/>
          <w:color w:val="333333"/>
          <w:sz w:val="24"/>
        </w:rPr>
      </w:pPr>
      <w:r w:rsidRPr="008274B0">
        <w:rPr>
          <w:rFonts w:ascii="Times New Roman" w:eastAsia="Times New Roman" w:hAnsi="Times New Roman" w:cs="Times New Roman"/>
          <w:color w:val="333333"/>
          <w:sz w:val="24"/>
        </w:rPr>
        <w:t xml:space="preserve">- Stato del bene al momento della consegna: </w:t>
      </w:r>
      <w:r w:rsidR="007513F9" w:rsidRPr="008274B0">
        <w:rPr>
          <w:rFonts w:ascii="Times New Roman" w:eastAsia="Times New Roman" w:hAnsi="Times New Roman" w:cs="Times New Roman"/>
          <w:color w:val="333333"/>
          <w:sz w:val="24"/>
        </w:rPr>
        <w:t>____________________________________</w:t>
      </w:r>
      <w:r w:rsidR="007513F9" w:rsidRPr="008274B0">
        <w:rPr>
          <w:rFonts w:ascii="Times New Roman" w:eastAsia="Times New Roman" w:hAnsi="Times New Roman" w:cs="Times New Roman"/>
          <w:color w:val="333333"/>
          <w:sz w:val="24"/>
        </w:rPr>
        <w:t>__</w:t>
      </w:r>
      <w:r w:rsidR="006C52A5" w:rsidRPr="008274B0">
        <w:rPr>
          <w:rFonts w:ascii="Times New Roman" w:eastAsia="Times New Roman" w:hAnsi="Times New Roman" w:cs="Times New Roman"/>
          <w:color w:val="333333"/>
          <w:sz w:val="24"/>
        </w:rPr>
        <w:t>______</w:t>
      </w:r>
    </w:p>
    <w:p w14:paraId="2AFEA0B1" w14:textId="77777777" w:rsidR="00BD02A8" w:rsidRPr="00BD02A8" w:rsidRDefault="00BD02A8" w:rsidP="00BD02A8">
      <w:pPr>
        <w:spacing w:after="0" w:line="480" w:lineRule="auto"/>
        <w:jc w:val="both"/>
        <w:rPr>
          <w:rFonts w:ascii="Times New Roman" w:eastAsia="Times New Roman" w:hAnsi="Times New Roman" w:cs="Times New Roman"/>
          <w:color w:val="333333"/>
          <w:sz w:val="24"/>
        </w:rPr>
      </w:pPr>
    </w:p>
    <w:p w14:paraId="310346E7" w14:textId="281A5A7D" w:rsidR="007513F9" w:rsidRPr="008274B0" w:rsidRDefault="00BD02A8" w:rsidP="00BD02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</w:rPr>
      </w:pPr>
      <w:r w:rsidRPr="00BD02A8">
        <w:rPr>
          <w:rFonts w:ascii="Times New Roman" w:eastAsia="Times New Roman" w:hAnsi="Times New Roman" w:cs="Times New Roman"/>
          <w:b/>
          <w:bCs/>
          <w:color w:val="333333"/>
          <w:sz w:val="24"/>
        </w:rPr>
        <w:t>Motivo della Consegna Temporanea:</w:t>
      </w:r>
      <w:r w:rsidR="007513F9">
        <w:rPr>
          <w:rFonts w:ascii="Times New Roman" w:eastAsia="Times New Roman" w:hAnsi="Times New Roman" w:cs="Times New Roman"/>
          <w:b/>
          <w:bCs/>
          <w:color w:val="333333"/>
          <w:sz w:val="24"/>
        </w:rPr>
        <w:tab/>
      </w:r>
      <w:r w:rsidR="007513F9" w:rsidRPr="008274B0">
        <w:rPr>
          <w:rFonts w:ascii="Times New Roman" w:eastAsia="Times New Roman" w:hAnsi="Times New Roman" w:cs="Times New Roman"/>
          <w:color w:val="333333"/>
          <w:sz w:val="24"/>
        </w:rPr>
        <w:t>____________________________________________</w:t>
      </w:r>
    </w:p>
    <w:p w14:paraId="160E2995" w14:textId="385DE723" w:rsidR="006C52A5" w:rsidRPr="008274B0" w:rsidRDefault="006C52A5" w:rsidP="00BD02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</w:rPr>
      </w:pPr>
    </w:p>
    <w:p w14:paraId="0578F16D" w14:textId="60BCFCD3" w:rsidR="006C52A5" w:rsidRPr="008274B0" w:rsidRDefault="006C52A5" w:rsidP="00BD02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</w:rPr>
      </w:pPr>
      <w:r w:rsidRPr="008274B0">
        <w:rPr>
          <w:rFonts w:ascii="Times New Roman" w:eastAsia="Times New Roman" w:hAnsi="Times New Roman" w:cs="Times New Roman"/>
          <w:color w:val="333333"/>
          <w:sz w:val="24"/>
        </w:rPr>
        <w:t>________________________________________________________________________________</w:t>
      </w:r>
    </w:p>
    <w:p w14:paraId="17BA2B32" w14:textId="77777777" w:rsidR="007513F9" w:rsidRDefault="007513F9" w:rsidP="00BD0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</w:rPr>
      </w:pPr>
    </w:p>
    <w:p w14:paraId="6FA5CA7F" w14:textId="174C60C9" w:rsidR="00BD02A8" w:rsidRPr="00BD02A8" w:rsidRDefault="00BD02A8" w:rsidP="00BD0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</w:rPr>
      </w:pPr>
      <w:r w:rsidRPr="00BD02A8">
        <w:rPr>
          <w:rFonts w:ascii="Times New Roman" w:eastAsia="Times New Roman" w:hAnsi="Times New Roman" w:cs="Times New Roman"/>
          <w:b/>
          <w:bCs/>
          <w:color w:val="333333"/>
          <w:sz w:val="24"/>
        </w:rPr>
        <w:t>Condizioni di Utilizzo:</w:t>
      </w:r>
    </w:p>
    <w:p w14:paraId="46565330" w14:textId="1F48540F" w:rsidR="00BD02A8" w:rsidRPr="007513F9" w:rsidRDefault="00BD02A8" w:rsidP="007513F9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</w:rPr>
      </w:pPr>
      <w:r w:rsidRPr="007513F9">
        <w:rPr>
          <w:rFonts w:ascii="Times New Roman" w:eastAsia="Times New Roman" w:hAnsi="Times New Roman" w:cs="Times New Roman"/>
          <w:color w:val="333333"/>
          <w:sz w:val="24"/>
        </w:rPr>
        <w:t>Il bene consegnato rimane di proprietà dell’IIS “M. Rapisardi” e deve essere restituito entro la data indicata o su richiesta della scuola.</w:t>
      </w:r>
    </w:p>
    <w:p w14:paraId="78C22563" w14:textId="0A4A11F4" w:rsidR="00BD02A8" w:rsidRPr="007513F9" w:rsidRDefault="00BD02A8" w:rsidP="007513F9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</w:rPr>
      </w:pPr>
      <w:r w:rsidRPr="007513F9">
        <w:rPr>
          <w:rFonts w:ascii="Times New Roman" w:eastAsia="Times New Roman" w:hAnsi="Times New Roman" w:cs="Times New Roman"/>
          <w:color w:val="333333"/>
          <w:sz w:val="24"/>
        </w:rPr>
        <w:t>Il docente è responsabile del bene durante il periodo di utilizzo e si impegna a utilizzarlo esclusivamente per fini didattici e in conformità alle normative scolastiche.</w:t>
      </w:r>
    </w:p>
    <w:p w14:paraId="4B2135B5" w14:textId="064C6F54" w:rsidR="00BD02A8" w:rsidRPr="007513F9" w:rsidRDefault="00BD02A8" w:rsidP="007513F9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</w:rPr>
      </w:pPr>
      <w:r w:rsidRPr="007513F9">
        <w:rPr>
          <w:rFonts w:ascii="Times New Roman" w:eastAsia="Times New Roman" w:hAnsi="Times New Roman" w:cs="Times New Roman"/>
          <w:color w:val="333333"/>
          <w:sz w:val="24"/>
        </w:rPr>
        <w:t>In caso di danni o smarrimento, il docente è tenuto a informare immediatamente l'amministrazione scolastica.</w:t>
      </w:r>
    </w:p>
    <w:p w14:paraId="54164C93" w14:textId="77777777" w:rsidR="00BD02A8" w:rsidRPr="00BD02A8" w:rsidRDefault="00BD02A8" w:rsidP="00BD02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</w:rPr>
      </w:pPr>
    </w:p>
    <w:p w14:paraId="55F60BFA" w14:textId="459D0D79" w:rsidR="00BD02A8" w:rsidRPr="00BD02A8" w:rsidRDefault="00BD02A8" w:rsidP="006C52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</w:rPr>
      </w:pPr>
      <w:r w:rsidRPr="00BD02A8">
        <w:rPr>
          <w:rFonts w:ascii="Times New Roman" w:eastAsia="Times New Roman" w:hAnsi="Times New Roman" w:cs="Times New Roman"/>
          <w:b/>
          <w:bCs/>
          <w:color w:val="333333"/>
          <w:sz w:val="24"/>
        </w:rPr>
        <w:t>Data di Restituzione Prevista:</w:t>
      </w:r>
      <w:r w:rsidR="006C52A5">
        <w:rPr>
          <w:rFonts w:ascii="Times New Roman" w:eastAsia="Times New Roman" w:hAnsi="Times New Roman" w:cs="Times New Roman"/>
          <w:b/>
          <w:bCs/>
          <w:color w:val="333333"/>
          <w:sz w:val="24"/>
        </w:rPr>
        <w:tab/>
      </w:r>
      <w:r w:rsidR="006C52A5" w:rsidRPr="008274B0">
        <w:rPr>
          <w:rFonts w:ascii="Times New Roman" w:eastAsia="Times New Roman" w:hAnsi="Times New Roman" w:cs="Times New Roman"/>
          <w:color w:val="333333"/>
          <w:sz w:val="24"/>
        </w:rPr>
        <w:t>_______________________</w:t>
      </w:r>
    </w:p>
    <w:p w14:paraId="5B36514E" w14:textId="351AC7AE" w:rsidR="00BD02A8" w:rsidRDefault="00BD02A8" w:rsidP="00BD02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</w:rPr>
      </w:pPr>
    </w:p>
    <w:p w14:paraId="5F6B2731" w14:textId="77777777" w:rsidR="006C52A5" w:rsidRPr="00BD02A8" w:rsidRDefault="006C52A5" w:rsidP="00BD02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</w:rPr>
      </w:pPr>
    </w:p>
    <w:p w14:paraId="4DDA1538" w14:textId="2151CC77" w:rsidR="00BD02A8" w:rsidRPr="00BD02A8" w:rsidRDefault="00BD02A8" w:rsidP="00BD0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</w:rPr>
      </w:pPr>
      <w:r w:rsidRPr="00BD02A8">
        <w:rPr>
          <w:rFonts w:ascii="Times New Roman" w:eastAsia="Times New Roman" w:hAnsi="Times New Roman" w:cs="Times New Roman"/>
          <w:b/>
          <w:bCs/>
          <w:color w:val="333333"/>
          <w:sz w:val="24"/>
        </w:rPr>
        <w:t xml:space="preserve">Dichiarazione del </w:t>
      </w:r>
      <w:r w:rsidR="008274B0">
        <w:rPr>
          <w:rFonts w:ascii="Times New Roman" w:eastAsia="Times New Roman" w:hAnsi="Times New Roman" w:cs="Times New Roman"/>
          <w:b/>
          <w:bCs/>
          <w:color w:val="333333"/>
          <w:sz w:val="24"/>
        </w:rPr>
        <w:t>ricevente</w:t>
      </w:r>
      <w:r w:rsidRPr="00BD02A8">
        <w:rPr>
          <w:rFonts w:ascii="Times New Roman" w:eastAsia="Times New Roman" w:hAnsi="Times New Roman" w:cs="Times New Roman"/>
          <w:b/>
          <w:bCs/>
          <w:color w:val="333333"/>
          <w:sz w:val="24"/>
        </w:rPr>
        <w:t>:</w:t>
      </w:r>
    </w:p>
    <w:p w14:paraId="426CF729" w14:textId="77777777" w:rsidR="00BD02A8" w:rsidRPr="00BD02A8" w:rsidRDefault="00BD02A8" w:rsidP="00BD02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</w:rPr>
      </w:pPr>
      <w:r w:rsidRPr="00BD02A8">
        <w:rPr>
          <w:rFonts w:ascii="Times New Roman" w:eastAsia="Times New Roman" w:hAnsi="Times New Roman" w:cs="Times New Roman"/>
          <w:color w:val="333333"/>
          <w:sz w:val="24"/>
        </w:rPr>
        <w:t>Con la presente, dichiaro di aver ricevuto il/i bene/i strumentale/i sopra indicato/i e di accettare le condizioni di utilizzo.</w:t>
      </w:r>
    </w:p>
    <w:p w14:paraId="6952B65C" w14:textId="77777777" w:rsidR="00BD02A8" w:rsidRPr="00BD02A8" w:rsidRDefault="00BD02A8" w:rsidP="00BD02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</w:rPr>
      </w:pPr>
    </w:p>
    <w:p w14:paraId="252AD8CA" w14:textId="6CBF74D4" w:rsidR="00BD02A8" w:rsidRPr="008274B0" w:rsidRDefault="006C52A5" w:rsidP="00BD0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</w:rPr>
      </w:pPr>
      <w:r w:rsidRPr="008274B0">
        <w:rPr>
          <w:rFonts w:ascii="Times New Roman" w:eastAsia="Times New Roman" w:hAnsi="Times New Roman" w:cs="Times New Roman"/>
          <w:b/>
          <w:bCs/>
          <w:color w:val="333333"/>
          <w:sz w:val="24"/>
        </w:rPr>
        <w:t xml:space="preserve">Data: </w:t>
      </w:r>
      <w:r w:rsidRPr="008274B0">
        <w:rPr>
          <w:rFonts w:ascii="Times New Roman" w:eastAsia="Times New Roman" w:hAnsi="Times New Roman" w:cs="Times New Roman"/>
          <w:color w:val="333333"/>
          <w:sz w:val="24"/>
        </w:rPr>
        <w:t>________________</w:t>
      </w:r>
      <w:r w:rsidRPr="008274B0">
        <w:rPr>
          <w:rFonts w:ascii="Times New Roman" w:eastAsia="Times New Roman" w:hAnsi="Times New Roman" w:cs="Times New Roman"/>
          <w:b/>
          <w:bCs/>
          <w:color w:val="333333"/>
          <w:sz w:val="24"/>
        </w:rPr>
        <w:tab/>
      </w:r>
      <w:r w:rsidRPr="008274B0">
        <w:rPr>
          <w:rFonts w:ascii="Times New Roman" w:eastAsia="Times New Roman" w:hAnsi="Times New Roman" w:cs="Times New Roman"/>
          <w:b/>
          <w:bCs/>
          <w:color w:val="333333"/>
          <w:sz w:val="24"/>
        </w:rPr>
        <w:tab/>
        <w:t xml:space="preserve"> </w:t>
      </w:r>
      <w:r w:rsidR="00BD02A8" w:rsidRPr="008274B0">
        <w:rPr>
          <w:rFonts w:ascii="Times New Roman" w:eastAsia="Times New Roman" w:hAnsi="Times New Roman" w:cs="Times New Roman"/>
          <w:b/>
          <w:bCs/>
          <w:color w:val="333333"/>
          <w:sz w:val="24"/>
        </w:rPr>
        <w:t xml:space="preserve">Firma del </w:t>
      </w:r>
      <w:r w:rsidR="008274B0" w:rsidRPr="008274B0">
        <w:rPr>
          <w:rFonts w:ascii="Times New Roman" w:eastAsia="Times New Roman" w:hAnsi="Times New Roman" w:cs="Times New Roman"/>
          <w:b/>
          <w:bCs/>
          <w:color w:val="333333"/>
          <w:sz w:val="24"/>
        </w:rPr>
        <w:t>ricevente</w:t>
      </w:r>
      <w:r w:rsidR="00BD02A8" w:rsidRPr="008274B0">
        <w:rPr>
          <w:rFonts w:ascii="Times New Roman" w:eastAsia="Times New Roman" w:hAnsi="Times New Roman" w:cs="Times New Roman"/>
          <w:b/>
          <w:bCs/>
          <w:color w:val="333333"/>
          <w:sz w:val="24"/>
        </w:rPr>
        <w:t>:</w:t>
      </w:r>
      <w:r w:rsidR="00BD02A8" w:rsidRPr="008274B0">
        <w:rPr>
          <w:rFonts w:ascii="Times New Roman" w:eastAsia="Times New Roman" w:hAnsi="Times New Roman" w:cs="Times New Roman"/>
          <w:b/>
          <w:bCs/>
          <w:color w:val="333333"/>
          <w:sz w:val="24"/>
        </w:rPr>
        <w:t xml:space="preserve"> </w:t>
      </w:r>
      <w:r w:rsidR="00BD02A8" w:rsidRPr="008274B0">
        <w:rPr>
          <w:rFonts w:ascii="Times New Roman" w:eastAsia="Times New Roman" w:hAnsi="Times New Roman" w:cs="Times New Roman"/>
          <w:color w:val="333333"/>
          <w:sz w:val="24"/>
        </w:rPr>
        <w:t>____________________________</w:t>
      </w:r>
      <w:r w:rsidR="00BD02A8" w:rsidRPr="008274B0">
        <w:rPr>
          <w:rFonts w:ascii="Times New Roman" w:eastAsia="Times New Roman" w:hAnsi="Times New Roman" w:cs="Times New Roman"/>
          <w:b/>
          <w:bCs/>
          <w:color w:val="333333"/>
          <w:sz w:val="24"/>
        </w:rPr>
        <w:t xml:space="preserve"> </w:t>
      </w:r>
    </w:p>
    <w:p w14:paraId="77CB9066" w14:textId="2CCB597F" w:rsidR="00BD02A8" w:rsidRDefault="00BD02A8" w:rsidP="00BD02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</w:rPr>
      </w:pPr>
    </w:p>
    <w:p w14:paraId="103516AF" w14:textId="77777777" w:rsidR="006C52A5" w:rsidRPr="00BD02A8" w:rsidRDefault="006C52A5" w:rsidP="00BD02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</w:rPr>
      </w:pPr>
    </w:p>
    <w:p w14:paraId="576FA325" w14:textId="6AD84473" w:rsidR="00BD02A8" w:rsidRDefault="00BD02A8" w:rsidP="00BD0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</w:rPr>
      </w:pPr>
      <w:r w:rsidRPr="00BD02A8">
        <w:rPr>
          <w:rFonts w:ascii="Times New Roman" w:eastAsia="Times New Roman" w:hAnsi="Times New Roman" w:cs="Times New Roman"/>
          <w:b/>
          <w:bCs/>
          <w:color w:val="333333"/>
          <w:sz w:val="24"/>
        </w:rPr>
        <w:t>Conferma della Consegna da Parte dell’Amministrazione:</w:t>
      </w:r>
    </w:p>
    <w:p w14:paraId="37C3F20A" w14:textId="77777777" w:rsidR="006C52A5" w:rsidRPr="00BD02A8" w:rsidRDefault="006C52A5" w:rsidP="006C52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</w:rPr>
      </w:pPr>
    </w:p>
    <w:p w14:paraId="70D2B9A6" w14:textId="220C064B" w:rsidR="00BD02A8" w:rsidRPr="008274B0" w:rsidRDefault="006C52A5" w:rsidP="006C52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</w:rPr>
      </w:pPr>
      <w:r w:rsidRPr="008274B0">
        <w:rPr>
          <w:rFonts w:ascii="Times New Roman" w:eastAsia="Times New Roman" w:hAnsi="Times New Roman" w:cs="Times New Roman"/>
          <w:b/>
          <w:bCs/>
          <w:color w:val="333333"/>
          <w:sz w:val="24"/>
        </w:rPr>
        <w:t xml:space="preserve">Data: </w:t>
      </w:r>
      <w:r w:rsidRPr="008274B0">
        <w:rPr>
          <w:rFonts w:ascii="Times New Roman" w:eastAsia="Times New Roman" w:hAnsi="Times New Roman" w:cs="Times New Roman"/>
          <w:color w:val="333333"/>
          <w:sz w:val="24"/>
        </w:rPr>
        <w:t>________________</w:t>
      </w:r>
      <w:r w:rsidRPr="008274B0">
        <w:rPr>
          <w:rFonts w:ascii="Times New Roman" w:eastAsia="Times New Roman" w:hAnsi="Times New Roman" w:cs="Times New Roman"/>
          <w:b/>
          <w:bCs/>
          <w:color w:val="333333"/>
          <w:sz w:val="24"/>
        </w:rPr>
        <w:tab/>
      </w:r>
      <w:r w:rsidRPr="008274B0">
        <w:rPr>
          <w:rFonts w:ascii="Times New Roman" w:eastAsia="Times New Roman" w:hAnsi="Times New Roman" w:cs="Times New Roman"/>
          <w:b/>
          <w:bCs/>
          <w:color w:val="333333"/>
          <w:sz w:val="24"/>
        </w:rPr>
        <w:tab/>
      </w:r>
      <w:r w:rsidRPr="008274B0">
        <w:rPr>
          <w:rFonts w:ascii="Times New Roman" w:eastAsia="Times New Roman" w:hAnsi="Times New Roman" w:cs="Times New Roman"/>
          <w:b/>
          <w:bCs/>
          <w:color w:val="333333"/>
          <w:sz w:val="24"/>
        </w:rPr>
        <w:t xml:space="preserve">   </w:t>
      </w:r>
      <w:r w:rsidRPr="008274B0">
        <w:rPr>
          <w:rFonts w:ascii="Times New Roman" w:eastAsia="Times New Roman" w:hAnsi="Times New Roman" w:cs="Times New Roman"/>
          <w:b/>
          <w:bCs/>
          <w:color w:val="333333"/>
          <w:sz w:val="24"/>
        </w:rPr>
        <w:t>Firma del Responsabile:</w:t>
      </w:r>
      <w:r w:rsidRPr="008274B0">
        <w:rPr>
          <w:rFonts w:ascii="Times New Roman" w:eastAsia="Times New Roman" w:hAnsi="Times New Roman" w:cs="Times New Roman"/>
          <w:b/>
          <w:bCs/>
          <w:color w:val="333333"/>
          <w:sz w:val="24"/>
        </w:rPr>
        <w:t xml:space="preserve"> </w:t>
      </w:r>
      <w:r w:rsidRPr="008274B0">
        <w:rPr>
          <w:rFonts w:ascii="Times New Roman" w:eastAsia="Times New Roman" w:hAnsi="Times New Roman" w:cs="Times New Roman"/>
          <w:color w:val="333333"/>
          <w:sz w:val="24"/>
        </w:rPr>
        <w:t>___________________________</w:t>
      </w:r>
      <w:r w:rsidRPr="008274B0">
        <w:rPr>
          <w:rFonts w:ascii="Times New Roman" w:eastAsia="Times New Roman" w:hAnsi="Times New Roman" w:cs="Times New Roman"/>
          <w:b/>
          <w:bCs/>
          <w:color w:val="333333"/>
          <w:sz w:val="24"/>
        </w:rPr>
        <w:t xml:space="preserve"> </w:t>
      </w:r>
    </w:p>
    <w:p w14:paraId="7A7CAC73" w14:textId="3128C0F2" w:rsidR="005E0B7F" w:rsidRPr="006C52A5" w:rsidRDefault="005E0B7F" w:rsidP="006C52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</w:rPr>
      </w:pPr>
    </w:p>
    <w:sectPr w:rsidR="005E0B7F" w:rsidRPr="006C52A5" w:rsidSect="0035217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367D4" w14:textId="77777777" w:rsidR="00BC168F" w:rsidRDefault="00BC168F" w:rsidP="00C9511D">
      <w:pPr>
        <w:spacing w:after="0" w:line="240" w:lineRule="auto"/>
      </w:pPr>
      <w:r>
        <w:separator/>
      </w:r>
    </w:p>
  </w:endnote>
  <w:endnote w:type="continuationSeparator" w:id="0">
    <w:p w14:paraId="54EB9FB2" w14:textId="77777777" w:rsidR="00BC168F" w:rsidRDefault="00BC168F" w:rsidP="00C95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9609F" w14:textId="77777777" w:rsidR="00BC168F" w:rsidRDefault="00BC168F" w:rsidP="00C9511D">
      <w:pPr>
        <w:spacing w:after="0" w:line="240" w:lineRule="auto"/>
      </w:pPr>
      <w:r>
        <w:separator/>
      </w:r>
    </w:p>
  </w:footnote>
  <w:footnote w:type="continuationSeparator" w:id="0">
    <w:p w14:paraId="42578C66" w14:textId="77777777" w:rsidR="00BC168F" w:rsidRDefault="00BC168F" w:rsidP="00C951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78E21" w14:textId="77777777" w:rsidR="00C9511D" w:rsidRDefault="00C9511D" w:rsidP="00C9511D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D4AD0"/>
    <w:multiLevelType w:val="hybridMultilevel"/>
    <w:tmpl w:val="AEB262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171A9A"/>
    <w:multiLevelType w:val="hybridMultilevel"/>
    <w:tmpl w:val="5E7638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F86"/>
    <w:rsid w:val="00352172"/>
    <w:rsid w:val="0039278B"/>
    <w:rsid w:val="003F0901"/>
    <w:rsid w:val="004547EE"/>
    <w:rsid w:val="005E0B7F"/>
    <w:rsid w:val="006C52A5"/>
    <w:rsid w:val="007513F9"/>
    <w:rsid w:val="008274B0"/>
    <w:rsid w:val="00835F86"/>
    <w:rsid w:val="008C4B80"/>
    <w:rsid w:val="00AC4732"/>
    <w:rsid w:val="00AF711A"/>
    <w:rsid w:val="00BC168F"/>
    <w:rsid w:val="00BD02A8"/>
    <w:rsid w:val="00C9511D"/>
    <w:rsid w:val="00DE3C35"/>
    <w:rsid w:val="00F13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69766"/>
  <w15:chartTrackingRefBased/>
  <w15:docId w15:val="{452D8E86-0AEC-CA41-B408-DB8F9B480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11D"/>
    <w:pPr>
      <w:spacing w:after="160" w:line="259" w:lineRule="auto"/>
    </w:pPr>
    <w:rPr>
      <w:rFonts w:cs="Calibri"/>
      <w:color w:val="000000"/>
      <w:sz w:val="22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951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511D"/>
  </w:style>
  <w:style w:type="paragraph" w:styleId="Pidipagina">
    <w:name w:val="footer"/>
    <w:basedOn w:val="Normale"/>
    <w:link w:val="PidipaginaCarattere"/>
    <w:uiPriority w:val="99"/>
    <w:unhideWhenUsed/>
    <w:rsid w:val="00C951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511D"/>
  </w:style>
  <w:style w:type="table" w:styleId="Grigliatabella">
    <w:name w:val="Table Grid"/>
    <w:basedOn w:val="Tabellanormale"/>
    <w:uiPriority w:val="39"/>
    <w:rsid w:val="007513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513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irozz/Desktop/Modello%20CIRCOLAR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CIRCOLARE.dotx</Template>
  <TotalTime>26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PZz</dc:creator>
  <cp:keywords/>
  <dc:description/>
  <cp:lastModifiedBy>PZz</cp:lastModifiedBy>
  <cp:revision>1</cp:revision>
  <dcterms:created xsi:type="dcterms:W3CDTF">2024-11-18T10:29:00Z</dcterms:created>
  <dcterms:modified xsi:type="dcterms:W3CDTF">2024-11-18T11:01:00Z</dcterms:modified>
</cp:coreProperties>
</file>